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</w:rPr>
        <w:id w:val="758634384"/>
        <w:lock w:val="contentLocked"/>
        <w:placeholder>
          <w:docPart w:val="DefaultPlaceholder_-1854013440"/>
        </w:placeholder>
        <w:group/>
      </w:sdtPr>
      <w:sdtEndPr/>
      <w:sdtContent>
        <w:p w:rsidR="004349CE" w:rsidRDefault="00E812B3" w:rsidP="004349CE">
          <w:pPr>
            <w:jc w:val="center"/>
            <w:rPr>
              <w:b/>
            </w:rPr>
          </w:pPr>
          <w:r>
            <w:rPr>
              <w:b/>
              <w:noProof/>
              <w:lang w:val="es-PE" w:eastAsia="es-P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914401</wp:posOffset>
                    </wp:positionH>
                    <wp:positionV relativeFrom="paragraph">
                      <wp:posOffset>-48260</wp:posOffset>
                    </wp:positionV>
                    <wp:extent cx="3924300" cy="381000"/>
                    <wp:effectExtent l="19050" t="19050" r="19050" b="19050"/>
                    <wp:wrapNone/>
                    <wp:docPr id="4" name="Rectángul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924300" cy="38100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59AB625E" id="Rectángulo 4" o:spid="_x0000_s1026" style="position:absolute;margin-left:1in;margin-top:-3.8pt;width:309pt;height:3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" filled="f" strokecolor="#0f3b59 [2404]" strokeweight="2.25pt"/>
                </w:pict>
              </mc:Fallback>
            </mc:AlternateContent>
          </w:r>
          <w:r w:rsidR="004349CE" w:rsidRPr="004349CE">
            <w:rPr>
              <w:b/>
              <w:noProof/>
              <w:lang w:val="es-PE" w:eastAsia="es-PE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>
                    <wp:simplePos x="0" y="0"/>
                    <wp:positionH relativeFrom="margin">
                      <wp:posOffset>-19050</wp:posOffset>
                    </wp:positionH>
                    <wp:positionV relativeFrom="paragraph">
                      <wp:posOffset>551815</wp:posOffset>
                    </wp:positionV>
                    <wp:extent cx="5734050" cy="1404620"/>
                    <wp:effectExtent l="19050" t="19050" r="19050" b="2540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4050" cy="140462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</w:rPr>
                                  <w:id w:val="-1854806011"/>
                                  <w:lock w:val="contentLocked"/>
                                  <w:placeholder>
                                    <w:docPart w:val="DefaultPlaceholder_-1854013440"/>
                                  </w:placeholder>
                                  <w:group/>
                                </w:sdtPr>
                                <w:sdtEndPr/>
                                <w:sdtContent>
                                  <w:p w:rsidR="001E5613" w:rsidRPr="00E812B3" w:rsidRDefault="004349CE" w:rsidP="001E5613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E812B3">
                                      <w:rPr>
                                        <w:b/>
                                      </w:rPr>
                                      <w:t>Favor llenar la solicitud con los datos completos</w:t>
                                    </w:r>
                                    <w:r w:rsidR="001E5613" w:rsidRPr="001E5613"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  <w:r w:rsidR="001E5613" w:rsidRPr="00E812B3">
                                      <w:rPr>
                                        <w:b/>
                                      </w:rPr>
                                      <w:t>y enviarla</w:t>
                                    </w:r>
                                    <w:r w:rsidR="001E5613">
                                      <w:rPr>
                                        <w:b/>
                                      </w:rPr>
                                      <w:t>s</w:t>
                                    </w:r>
                                    <w:r w:rsidR="001E5613" w:rsidRPr="00E812B3">
                                      <w:rPr>
                                        <w:b/>
                                      </w:rPr>
                                      <w:t xml:space="preserve"> al correo </w:t>
                                    </w:r>
                                    <w:hyperlink r:id="rId11" w:history="1">
                                      <w:r w:rsidR="001E5613" w:rsidRPr="00B06644">
                                        <w:rPr>
                                          <w:rStyle w:val="Hipervnculo"/>
                                          <w:b/>
                                          <w:color w:val="0F3B59" w:themeColor="accent1" w:themeShade="BF"/>
                                        </w:rPr>
                                        <w:t>mesadepartessociales@pucp.edu.pe</w:t>
                                      </w:r>
                                    </w:hyperlink>
                                  </w:p>
                                  <w:p w:rsidR="004349CE" w:rsidRPr="00E812B3" w:rsidRDefault="001E5613" w:rsidP="00E812B3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 E</w:t>
                                    </w:r>
                                    <w:r w:rsidRPr="001E5613">
                                      <w:rPr>
                                        <w:b/>
                                      </w:rPr>
                                      <w:t>sta solicitud puede hacerse solo hasta 24 horas después de realizada la evaluación, luego de este plazo, toda solicitud se denegará automáticamente</w:t>
                                    </w:r>
                                    <w:r>
                                      <w:rPr>
                                        <w:b/>
                                      </w:rPr>
                                      <w:t>.</w:t>
                                    </w:r>
                                    <w:r w:rsidRPr="00E812B3"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1.5pt;margin-top:43.45pt;width:451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" fillcolor="#f0c5c3 [664]" strokecolor="#0f3b59 [2404]" strokeweight="2.25pt">
                    <v:textbox style="mso-fit-shape-to-text:t">
                      <w:txbxContent>
                        <w:sdt>
                          <w:sdtPr>
                            <w:rPr>
                              <w:b/>
                            </w:rPr>
                            <w:id w:val="-1854806011"/>
                            <w:lock w:val="contentLocked"/>
                            <w:placeholder>
                              <w:docPart w:val="DefaultPlaceholder_-1854013440"/>
                            </w:placeholder>
                            <w:group/>
                          </w:sdtPr>
                          <w:sdtEndPr/>
                          <w:sdtContent>
                            <w:p w:rsidR="001E5613" w:rsidRPr="00E812B3" w:rsidRDefault="004349CE" w:rsidP="001E561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812B3">
                                <w:rPr>
                                  <w:b/>
                                </w:rPr>
                                <w:t>Favor llenar la solicitud con los datos completos</w:t>
                              </w:r>
                              <w:r w:rsidR="001E5613" w:rsidRPr="001E5613">
                                <w:rPr>
                                  <w:b/>
                                </w:rPr>
                                <w:t xml:space="preserve"> </w:t>
                              </w:r>
                              <w:r w:rsidR="001E5613" w:rsidRPr="00E812B3">
                                <w:rPr>
                                  <w:b/>
                                </w:rPr>
                                <w:t>y enviarla</w:t>
                              </w:r>
                              <w:r w:rsidR="001E5613">
                                <w:rPr>
                                  <w:b/>
                                </w:rPr>
                                <w:t>s</w:t>
                              </w:r>
                              <w:r w:rsidR="001E5613" w:rsidRPr="00E812B3">
                                <w:rPr>
                                  <w:b/>
                                </w:rPr>
                                <w:t xml:space="preserve"> al correo </w:t>
                              </w:r>
                              <w:hyperlink r:id="rId12" w:history="1">
                                <w:r w:rsidR="001E5613" w:rsidRPr="00B06644">
                                  <w:rPr>
                                    <w:rStyle w:val="Hipervnculo"/>
                                    <w:b/>
                                    <w:color w:val="0F3B59" w:themeColor="accent1" w:themeShade="BF"/>
                                  </w:rPr>
                                  <w:t>mesadepartessociales@pucp.edu.pe</w:t>
                                </w:r>
                              </w:hyperlink>
                            </w:p>
                            <w:p w:rsidR="004349CE" w:rsidRPr="00E812B3" w:rsidRDefault="001E5613" w:rsidP="00E812B3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E</w:t>
                              </w:r>
                              <w:r w:rsidRPr="001E5613">
                                <w:rPr>
                                  <w:b/>
                                </w:rPr>
                                <w:t>sta solicitud puede hacerse solo hasta 24 horas después de realizada la evaluación, luego de este plazo, toda solicitud se denegará automáticamente</w:t>
                              </w:r>
                              <w:r>
                                <w:rPr>
                                  <w:b/>
                                </w:rPr>
                                <w:t>.</w:t>
                              </w:r>
                              <w:r w:rsidRPr="00E812B3"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1E5613">
            <w:rPr>
              <w:b/>
            </w:rPr>
            <w:t>SOLICITUD DE REPROGRAMACI</w:t>
          </w:r>
          <w:r w:rsidR="004349CE" w:rsidRPr="004349CE">
            <w:rPr>
              <w:b/>
            </w:rPr>
            <w:t>ÓN</w:t>
          </w:r>
          <w:r w:rsidR="001E5613">
            <w:rPr>
              <w:b/>
            </w:rPr>
            <w:t xml:space="preserve"> DE EVALUACIÓN</w:t>
          </w:r>
        </w:p>
      </w:sdtContent>
    </w:sdt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2"/>
        <w:gridCol w:w="4854"/>
      </w:tblGrid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51296659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Fecha de registro</w:t>
                </w:r>
              </w:p>
            </w:sdtContent>
          </w:sdt>
        </w:tc>
        <w:sdt>
          <w:sdtPr>
            <w:rPr>
              <w:rStyle w:val="Estilo11"/>
              <w:sz w:val="22"/>
            </w:rPr>
            <w:tag w:val="Ingresa Fecha"/>
            <w:id w:val="587669393"/>
            <w:lock w:val="sdtLocked"/>
            <w:placeholder>
              <w:docPart w:val="DefaultPlaceholder_-1854013437"/>
            </w:placeholder>
            <w15:color w:val="C0C0C0"/>
            <w:date w:fullDate="2020-05-26T00:00:00Z">
              <w:dateFormat w:val="dd/MM/yyyy"/>
              <w:lid w:val="es-PE"/>
              <w:storeMappedDataAs w:val="dateTime"/>
              <w:calendar w:val="gregorian"/>
            </w:date>
          </w:sdtPr>
          <w:sdtEndPr>
            <w:rPr>
              <w:rStyle w:val="Estilo11"/>
            </w:rPr>
          </w:sdtEndPr>
          <w:sdtContent>
            <w:tc>
              <w:tcPr>
                <w:tcW w:w="2689" w:type="pct"/>
                <w:tcBorders>
                  <w:bottom w:val="single" w:sz="4" w:space="0" w:color="auto"/>
                </w:tcBorders>
                <w:vAlign w:val="bottom"/>
              </w:tcPr>
              <w:p w:rsidR="00650259" w:rsidRPr="005E6AE7" w:rsidRDefault="008E0731" w:rsidP="000F582E">
                <w:pPr>
                  <w:spacing w:before="120"/>
                  <w:rPr>
                    <w:sz w:val="22"/>
                  </w:rPr>
                </w:pPr>
                <w:r>
                  <w:rPr>
                    <w:rStyle w:val="Estilo11"/>
                    <w:sz w:val="22"/>
                    <w:lang w:val="es-PE"/>
                  </w:rPr>
                  <w:t>26/05/2020</w:t>
                </w:r>
              </w:p>
            </w:tc>
          </w:sdtContent>
        </w:sdt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93867134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143DBF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Especi</w:t>
                </w:r>
                <w:r w:rsidR="00143DBF">
                  <w:rPr>
                    <w:sz w:val="22"/>
                  </w:rPr>
                  <w:t>al</w:t>
                </w:r>
                <w:r w:rsidRPr="005E6AE7">
                  <w:rPr>
                    <w:sz w:val="22"/>
                  </w:rPr>
                  <w:t>idad</w:t>
                </w:r>
              </w:p>
            </w:sdtContent>
          </w:sdt>
        </w:tc>
        <w:sdt>
          <w:sdtPr>
            <w:rPr>
              <w:sz w:val="22"/>
            </w:rPr>
            <w:tag w:val="Lista"/>
            <w:id w:val="-1021626230"/>
            <w:lock w:val="sdtLocked"/>
            <w:placeholder>
              <w:docPart w:val="DefaultPlaceholder_-1854013438"/>
            </w:placeholder>
            <w:showingPlcHdr/>
            <w:dropDownList>
              <w:listItem w:value="Elija un elemento."/>
              <w:listItem w:displayText="Antropología" w:value="Antropología"/>
              <w:listItem w:displayText="Ciencias Políticas y Gobierno" w:value="Ciencias Políticas y Gobierno"/>
              <w:listItem w:displayText="Economía" w:value="Economía"/>
              <w:listItem w:displayText="Sociología" w:value="Sociología"/>
            </w:dropDownList>
          </w:sdtPr>
          <w:sdtEndPr/>
          <w:sdtContent>
            <w:tc>
              <w:tcPr>
                <w:tcW w:w="2689" w:type="pct"/>
                <w:tcBorders>
                  <w:bottom w:val="single" w:sz="4" w:space="0" w:color="auto"/>
                </w:tcBorders>
                <w:vAlign w:val="bottom"/>
              </w:tcPr>
              <w:p w:rsidR="00650259" w:rsidRPr="005E6AE7" w:rsidRDefault="006C0878" w:rsidP="005D6CC7">
                <w:pPr>
                  <w:spacing w:before="120"/>
                  <w:rPr>
                    <w:sz w:val="22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184524116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143DBF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Códig</w:t>
                </w:r>
                <w:r w:rsidR="00143DBF">
                  <w:rPr>
                    <w:sz w:val="22"/>
                  </w:rPr>
                  <w:t xml:space="preserve">o </w:t>
                </w:r>
                <w:r w:rsidRPr="005E6AE7">
                  <w:rPr>
                    <w:sz w:val="22"/>
                  </w:rPr>
                  <w:t>del estudiante</w:t>
                </w:r>
              </w:p>
            </w:sdtContent>
          </w:sdt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1056699427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Nombres y Apellidos</w:t>
                </w:r>
              </w:p>
            </w:sdtContent>
          </w:sdt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1435087633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64396B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Correo electrónico</w:t>
                </w:r>
              </w:p>
            </w:sdtContent>
          </w:sdt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5984576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5D6CC7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Celular</w:t>
                </w:r>
              </w:p>
            </w:sdtContent>
          </w:sdt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650259" w:rsidRPr="00944685" w:rsidTr="00C64DDE">
        <w:tc>
          <w:tcPr>
            <w:tcW w:w="2311" w:type="pct"/>
            <w:vAlign w:val="bottom"/>
          </w:tcPr>
          <w:p w:rsidR="00650259" w:rsidRPr="005E6AE7" w:rsidRDefault="004349CE" w:rsidP="004349CE">
            <w:pPr>
              <w:rPr>
                <w:sz w:val="22"/>
              </w:rPr>
            </w:pPr>
            <w:r w:rsidRPr="005E6AE7">
              <w:rPr>
                <w:sz w:val="22"/>
              </w:rPr>
              <w:t>Nombre del curso</w:t>
            </w:r>
          </w:p>
        </w:tc>
        <w:tc>
          <w:tcPr>
            <w:tcW w:w="2689" w:type="pct"/>
            <w:tcBorders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000572" w:rsidRPr="00944685" w:rsidTr="00C64DDE">
        <w:tc>
          <w:tcPr>
            <w:tcW w:w="2311" w:type="pct"/>
            <w:vAlign w:val="bottom"/>
          </w:tcPr>
          <w:sdt>
            <w:sdtPr>
              <w:rPr>
                <w:b/>
                <w:sz w:val="24"/>
              </w:rPr>
              <w:id w:val="-101957837"/>
              <w:lock w:val="contentLocked"/>
              <w:placeholder>
                <w:docPart w:val="DefaultPlaceholder_-1854013440"/>
              </w:placeholder>
              <w:group/>
            </w:sdtPr>
            <w:sdtContent>
              <w:p w:rsidR="00000572" w:rsidRPr="005C30CF" w:rsidRDefault="00000572" w:rsidP="004349CE">
                <w:pPr>
                  <w:rPr>
                    <w:b/>
                    <w:sz w:val="22"/>
                  </w:rPr>
                </w:pPr>
                <w:r w:rsidRPr="005C30CF">
                  <w:rPr>
                    <w:b/>
                    <w:sz w:val="24"/>
                  </w:rPr>
                  <w:t>Fecha de evaluación</w:t>
                </w:r>
              </w:p>
            </w:sdtContent>
          </w:sdt>
        </w:tc>
        <w:sdt>
          <w:sdtPr>
            <w:rPr>
              <w:sz w:val="22"/>
            </w:rPr>
            <w:id w:val="14429803"/>
            <w:placeholder>
              <w:docPart w:val="DefaultPlaceholder_-1854013438"/>
            </w:placeholder>
            <w:showingPlcHdr/>
            <w:date>
              <w:dateFormat w:val="d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2689" w:type="pct"/>
                <w:tcBorders>
                  <w:bottom w:val="single" w:sz="4" w:space="0" w:color="auto"/>
                </w:tcBorders>
                <w:vAlign w:val="bottom"/>
              </w:tcPr>
              <w:p w:rsidR="00000572" w:rsidRPr="005E6AE7" w:rsidRDefault="00000572" w:rsidP="005D6CC7">
                <w:pPr>
                  <w:spacing w:before="120"/>
                  <w:rPr>
                    <w:sz w:val="22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  <w:tr w:rsidR="00650259" w:rsidRPr="00944685" w:rsidTr="00C64DD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877311387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650259" w:rsidRPr="005E6AE7" w:rsidRDefault="004349CE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Clave del curso</w:t>
                </w:r>
              </w:p>
            </w:sdtContent>
          </w:sdt>
        </w:tc>
        <w:tc>
          <w:tcPr>
            <w:tcW w:w="26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5E6AE7" w:rsidRDefault="00650259" w:rsidP="005D6CC7">
            <w:pPr>
              <w:spacing w:before="120"/>
              <w:rPr>
                <w:sz w:val="22"/>
              </w:rPr>
            </w:pPr>
          </w:p>
        </w:tc>
      </w:tr>
      <w:tr w:rsidR="00806FF3" w:rsidRPr="00944685" w:rsidTr="004349C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139717333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806FF3" w:rsidRPr="005E6AE7" w:rsidRDefault="004349CE" w:rsidP="004349CE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Horario</w:t>
                </w:r>
              </w:p>
            </w:sdtContent>
          </w:sdt>
        </w:tc>
        <w:tc>
          <w:tcPr>
            <w:tcW w:w="2689" w:type="pct"/>
            <w:vAlign w:val="bottom"/>
          </w:tcPr>
          <w:p w:rsidR="00806FF3" w:rsidRPr="005E6AE7" w:rsidRDefault="00806FF3" w:rsidP="005D6CC7">
            <w:pPr>
              <w:spacing w:before="120"/>
              <w:rPr>
                <w:sz w:val="22"/>
              </w:rPr>
            </w:pPr>
          </w:p>
        </w:tc>
      </w:tr>
      <w:tr w:rsidR="000D3BF5" w:rsidRPr="00944685" w:rsidTr="004349CE">
        <w:tc>
          <w:tcPr>
            <w:tcW w:w="2311" w:type="pct"/>
            <w:vAlign w:val="bottom"/>
          </w:tcPr>
          <w:sdt>
            <w:sdtPr>
              <w:rPr>
                <w:sz w:val="22"/>
              </w:rPr>
              <w:id w:val="-618376584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0D3BF5" w:rsidRPr="005E6AE7" w:rsidRDefault="000D3BF5" w:rsidP="000D3BF5">
                <w:pPr>
                  <w:rPr>
                    <w:sz w:val="22"/>
                  </w:rPr>
                </w:pPr>
                <w:r w:rsidRPr="005E6AE7">
                  <w:rPr>
                    <w:sz w:val="22"/>
                  </w:rPr>
                  <w:t>Tipo de Evaluación</w:t>
                </w:r>
              </w:p>
            </w:sdtContent>
          </w:sdt>
        </w:tc>
        <w:sdt>
          <w:sdtPr>
            <w:rPr>
              <w:rStyle w:val="Estilo8"/>
            </w:rPr>
            <w:tag w:val="Lista"/>
            <w:id w:val="2072300372"/>
            <w:placeholder>
              <w:docPart w:val="D21B272CB63E453DBE1355EEDC249E20"/>
            </w:placeholder>
            <w:showingPlcHdr/>
            <w:dropDownList>
              <w:listItem w:value="Elija un elemento."/>
              <w:listItem w:displayText="Control" w:value="Control"/>
              <w:listItem w:displayText="Práctica" w:value="Práctica"/>
              <w:listItem w:displayText="Examen parcial" w:value="Examen parcial"/>
              <w:listItem w:displayText="Examen Final" w:value="Examen Final"/>
              <w:listItem w:displayText="Trabajo individual" w:value="Trabajo individual"/>
              <w:listItem w:displayText="Trabajo grupal" w:value="Trabajo grupal"/>
              <w:listItem w:displayText="Otro" w:value="Otro"/>
            </w:dropDownList>
          </w:sdtPr>
          <w:sdtEndPr>
            <w:rPr>
              <w:rStyle w:val="Fuentedeprrafopredeter"/>
              <w:sz w:val="28"/>
            </w:rPr>
          </w:sdtEndPr>
          <w:sdtContent>
            <w:tc>
              <w:tcPr>
                <w:tcW w:w="2689" w:type="pct"/>
                <w:vAlign w:val="bottom"/>
              </w:tcPr>
              <w:p w:rsidR="000D3BF5" w:rsidRPr="005E6AE7" w:rsidRDefault="000D3BF5" w:rsidP="000D3BF5">
                <w:pPr>
                  <w:spacing w:before="120"/>
                  <w:rPr>
                    <w:sz w:val="22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  <w:tr w:rsidR="000D3BF5" w:rsidRPr="00944685" w:rsidTr="00C64DDE">
        <w:tc>
          <w:tcPr>
            <w:tcW w:w="2311" w:type="pct"/>
            <w:vAlign w:val="bottom"/>
          </w:tcPr>
          <w:p w:rsidR="000D3BF5" w:rsidRPr="005E6AE7" w:rsidRDefault="000D3BF5" w:rsidP="000D3BF5">
            <w:pPr>
              <w:rPr>
                <w:sz w:val="22"/>
              </w:rPr>
            </w:pPr>
            <w:r w:rsidRPr="005E6AE7">
              <w:rPr>
                <w:sz w:val="22"/>
              </w:rPr>
              <w:t>N° de Evaluación</w:t>
            </w:r>
            <w:r w:rsidR="0021275B">
              <w:rPr>
                <w:sz w:val="22"/>
              </w:rPr>
            </w:r>
          </w:p>
        </w:tc>
        <w:sdt>
          <w:sdtPr>
            <w:rPr>
              <w:rStyle w:val="Estilo8"/>
            </w:rPr>
            <w:tag w:val="Lista"/>
            <w:id w:val="-166320294"/>
            <w:lock w:val="sdtLocked"/>
            <w:placeholder>
              <w:docPart w:val="3F485680F59841168F2F1ABA5217BBEC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</w:dropDownList>
          </w:sdtPr>
          <w:sdtEndPr>
            <w:rPr>
              <w:rStyle w:val="Fuentedeprrafopredeter"/>
              <w:sz w:val="28"/>
            </w:rPr>
          </w:sdtEndPr>
          <w:sdtContent>
            <w:tc>
              <w:tcPr>
                <w:tcW w:w="2689" w:type="pct"/>
                <w:tcBorders>
                  <w:bottom w:val="single" w:sz="4" w:space="0" w:color="auto"/>
                </w:tcBorders>
                <w:vAlign w:val="bottom"/>
              </w:tcPr>
              <w:p w:rsidR="000D3BF5" w:rsidRPr="005E6AE7" w:rsidRDefault="000D3BF5" w:rsidP="000D3BF5">
                <w:pPr>
                  <w:spacing w:before="120"/>
                  <w:rPr>
                    <w:sz w:val="22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</w:tbl>
    <w:p w:rsidR="00E079B9" w:rsidRDefault="00E079B9" w:rsidP="0073326A">
      <w:pPr>
        <w:spacing w:after="0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3"/>
        <w:gridCol w:w="4513"/>
      </w:tblGrid>
      <w:tr w:rsidR="00D8130B" w:rsidRPr="00944685" w:rsidTr="00D8130B">
        <w:tc>
          <w:tcPr>
            <w:tcW w:w="2500" w:type="pct"/>
            <w:vAlign w:val="bottom"/>
          </w:tcPr>
          <w:bookmarkStart w:id="0" w:name="_GoBack" w:displacedByCustomXml="next"/>
          <w:bookmarkEnd w:id="0" w:displacedByCustomXml="next"/>
          <w:sdt>
            <w:sdtPr>
              <w:rPr>
                <w:sz w:val="24"/>
              </w:rPr>
              <w:id w:val="-1258899977"/>
              <w:lock w:val="contentLocked"/>
              <w:placeholder>
                <w:docPart w:val="DefaultPlaceholder_-1854013440"/>
              </w:placeholder>
              <w:group/>
            </w:sdtPr>
            <w:sdtContent>
              <w:p w:rsidR="00D8130B" w:rsidRPr="004A3390" w:rsidRDefault="00D8130B" w:rsidP="00D8130B">
                <w:pPr>
                  <w:rPr>
                    <w:sz w:val="24"/>
                  </w:rPr>
                </w:pPr>
                <w:r>
                  <w:rPr>
                    <w:sz w:val="24"/>
                  </w:rPr>
                  <w:t>Evaluador</w:t>
                </w:r>
              </w:p>
            </w:sdtContent>
          </w:sdt>
        </w:tc>
        <w:sdt>
          <w:sdtPr>
            <w:rPr>
              <w:sz w:val="24"/>
            </w:rPr>
            <w:tag w:val="Lista"/>
            <w:id w:val="243070027"/>
            <w:placeholder>
              <w:docPart w:val="DefaultPlaceholder_-1854013439"/>
            </w:placeholder>
            <w:showingPlcHdr/>
            <w:dropDownList>
              <w:listItem w:displayText="Pre docente" w:value="Pre docente"/>
              <w:listItem w:displayText="Docente" w:value="Docente"/>
            </w:dropDownList>
          </w:sdtPr>
          <w:sdtContent>
            <w:tc>
              <w:tcPr>
                <w:tcW w:w="2500" w:type="pct"/>
                <w:vAlign w:val="bottom"/>
              </w:tcPr>
              <w:p w:rsidR="00D8130B" w:rsidRPr="004A3390" w:rsidRDefault="00D8130B" w:rsidP="00D8130B">
                <w:pPr>
                  <w:rPr>
                    <w:sz w:val="24"/>
                  </w:rPr>
                </w:pPr>
                <w:r w:rsidRPr="00496C9A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</w:tr>
      <w:tr w:rsidR="004349CE" w:rsidRPr="00944685" w:rsidTr="00F55254">
        <w:trPr>
          <w:trHeight w:val="359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sdt>
            <w:sdtPr>
              <w:rPr>
                <w:sz w:val="24"/>
              </w:rPr>
              <w:id w:val="655576722"/>
              <w:lock w:val="contentLocked"/>
              <w:placeholder>
                <w:docPart w:val="DefaultPlaceholder_-1854013440"/>
              </w:placeholder>
              <w:group/>
            </w:sdtPr>
            <w:sdtContent>
              <w:p w:rsidR="004349CE" w:rsidRPr="00D8130B" w:rsidRDefault="00D8130B" w:rsidP="00D8130B">
                <w:pPr>
                  <w:rPr>
                    <w:sz w:val="24"/>
                  </w:rPr>
                </w:pPr>
                <w:r w:rsidRPr="00D8130B">
                  <w:rPr>
                    <w:sz w:val="24"/>
                  </w:rPr>
                  <w:t>Nombre</w:t>
                </w:r>
              </w:p>
            </w:sdtContent>
          </w:sdt>
        </w:tc>
      </w:tr>
    </w:tbl>
    <w:p w:rsidR="00806FF3" w:rsidRDefault="00806FF3" w:rsidP="0073326A">
      <w:pPr>
        <w:spacing w:after="0"/>
        <w:rPr>
          <w:sz w:val="22"/>
        </w:rPr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4349CE" w:rsidRPr="00944685" w:rsidTr="00EA42EA">
        <w:tc>
          <w:tcPr>
            <w:tcW w:w="5000" w:type="pct"/>
            <w:vAlign w:val="bottom"/>
          </w:tcPr>
          <w:sdt>
            <w:sdtPr>
              <w:rPr>
                <w:sz w:val="24"/>
              </w:rPr>
              <w:id w:val="-1359812582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4349CE" w:rsidRPr="00944685" w:rsidRDefault="00AC203C" w:rsidP="00EA42EA">
                <w:r>
                  <w:rPr>
                    <w:sz w:val="24"/>
                  </w:rPr>
                  <w:t>Motivo de la solicitud</w:t>
                </w:r>
              </w:p>
            </w:sdtContent>
          </w:sdt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  <w:tr w:rsidR="004349CE" w:rsidRPr="00944685" w:rsidTr="00EA42EA">
        <w:tc>
          <w:tcPr>
            <w:tcW w:w="5000" w:type="pct"/>
            <w:tcBorders>
              <w:bottom w:val="single" w:sz="4" w:space="0" w:color="auto"/>
            </w:tcBorders>
          </w:tcPr>
          <w:p w:rsidR="004349CE" w:rsidRPr="00944685" w:rsidRDefault="004349CE" w:rsidP="00EA42EA">
            <w:pPr>
              <w:spacing w:before="120"/>
            </w:pPr>
          </w:p>
        </w:tc>
      </w:tr>
    </w:tbl>
    <w:sdt>
      <w:sdtPr>
        <w:rPr>
          <w:sz w:val="22"/>
        </w:rPr>
        <w:id w:val="702983983"/>
        <w:lock w:val="contentLocked"/>
        <w:placeholder>
          <w:docPart w:val="DefaultPlaceholder_-1854013440"/>
        </w:placeholder>
        <w:group/>
      </w:sdtPr>
      <w:sdtEndPr/>
      <w:sdtContent>
        <w:p w:rsidR="003E1498" w:rsidRDefault="003E1498" w:rsidP="0073326A">
          <w:pPr>
            <w:spacing w:after="0"/>
            <w:rPr>
              <w:sz w:val="22"/>
            </w:rPr>
          </w:pPr>
        </w:p>
        <w:p w:rsidR="004349CE" w:rsidRPr="00944685" w:rsidRDefault="004349CE" w:rsidP="0073326A">
          <w:pPr>
            <w:spacing w:after="0"/>
            <w:rPr>
              <w:sz w:val="22"/>
            </w:rPr>
          </w:pPr>
          <w:r>
            <w:rPr>
              <w:sz w:val="22"/>
            </w:rPr>
            <w:t>Sólo para ser llenado por el docente</w:t>
          </w:r>
        </w:p>
      </w:sdtContent>
    </w:sdt>
    <w:tbl>
      <w:tblPr>
        <w:tblStyle w:val="Tablaconcuadrcula"/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1"/>
        <w:gridCol w:w="2004"/>
        <w:gridCol w:w="1205"/>
        <w:gridCol w:w="1752"/>
        <w:gridCol w:w="826"/>
        <w:gridCol w:w="1468"/>
      </w:tblGrid>
      <w:tr w:rsidR="008C5B29" w:rsidRPr="00944685" w:rsidTr="00AD0DBF">
        <w:trPr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731F1C" w:themeFill="accent5"/>
            <w:vAlign w:val="center"/>
          </w:tcPr>
          <w:p w:rsidR="008C5B29" w:rsidRPr="00944685" w:rsidRDefault="0021275B" w:rsidP="00EA42EA">
            <w:pPr>
              <w:pStyle w:val="Ttulo1"/>
              <w:outlineLvl w:val="0"/>
            </w:pPr>
            <w:sdt>
              <w:sdtPr>
                <w:id w:val="201989394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8C5B29">
                  <w:t>DICTAMEN</w:t>
                </w:r>
              </w:sdtContent>
            </w:sdt>
            <w:r w:rsidR="008C5B29">
              <w:t xml:space="preserve"> </w:t>
            </w:r>
            <w:sdt>
              <w:sdtPr>
                <w:id w:val="2093653982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8C5B29">
                  <w:t>DEL</w:t>
                </w:r>
              </w:sdtContent>
            </w:sdt>
            <w:r w:rsidR="008C5B29">
              <w:t xml:space="preserve"> </w:t>
            </w:r>
            <w:sdt>
              <w:sdtPr>
                <w:id w:val="1768418069"/>
                <w:lock w:val="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8C5B29">
                  <w:t>DOCENTE</w:t>
                </w:r>
              </w:sdtContent>
            </w:sdt>
          </w:p>
        </w:tc>
      </w:tr>
      <w:tr w:rsidR="00AD0DBF" w:rsidRPr="00944685" w:rsidTr="0007493C">
        <w:trPr>
          <w:jc w:val="center"/>
        </w:trPr>
        <w:tc>
          <w:tcPr>
            <w:tcW w:w="967" w:type="pct"/>
            <w:tcBorders>
              <w:left w:val="single" w:sz="12" w:space="0" w:color="auto"/>
            </w:tcBorders>
            <w:vAlign w:val="center"/>
          </w:tcPr>
          <w:sdt>
            <w:sdtPr>
              <w:rPr>
                <w:sz w:val="20"/>
              </w:rPr>
              <w:id w:val="-115067419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8C5B29" w:rsidRPr="005E6AE7" w:rsidRDefault="00257CF8" w:rsidP="00EA42EA">
                <w:pPr>
                  <w:rPr>
                    <w:sz w:val="20"/>
                  </w:rPr>
                </w:pPr>
                <w:r>
                  <w:rPr>
                    <w:sz w:val="20"/>
                  </w:rPr>
                  <w:t>ACEPTADO</w:t>
                </w:r>
              </w:p>
            </w:sdtContent>
          </w:sdt>
        </w:tc>
        <w:sdt>
          <w:sdtPr>
            <w:rPr>
              <w:rStyle w:val="Estilo9"/>
              <w:sz w:val="20"/>
            </w:rPr>
            <w:tag w:val="lista"/>
            <w:id w:val="1338113697"/>
            <w:lock w:val="sdtLocked"/>
            <w:placeholder>
              <w:docPart w:val="BEF39246D4544E838DEE302C9BDCDEBD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</w:dropDownList>
          </w:sdtPr>
          <w:sdtEndPr>
            <w:rPr>
              <w:rStyle w:val="Fuentedeprrafopredeter"/>
              <w:b w:val="0"/>
            </w:rPr>
          </w:sdtEndPr>
          <w:sdtContent>
            <w:tc>
              <w:tcPr>
                <w:tcW w:w="1114" w:type="pct"/>
                <w:tcBorders>
                  <w:top w:val="nil"/>
                  <w:bottom w:val="single" w:sz="2" w:space="0" w:color="auto"/>
                </w:tcBorders>
                <w:vAlign w:val="center"/>
              </w:tcPr>
              <w:p w:rsidR="008C5B29" w:rsidRPr="005E6AE7" w:rsidRDefault="005847CD" w:rsidP="00EA42EA">
                <w:pPr>
                  <w:spacing w:before="240"/>
                  <w:rPr>
                    <w:sz w:val="20"/>
                  </w:rPr>
                </w:pPr>
                <w:r w:rsidRPr="005E6AE7">
                  <w:rPr>
                    <w:rStyle w:val="Textodelmarcadordeposicin"/>
                    <w:sz w:val="20"/>
                  </w:rPr>
                  <w:t>Elija un elemento.</w:t>
                </w:r>
              </w:p>
            </w:tc>
          </w:sdtContent>
        </w:sdt>
        <w:tc>
          <w:tcPr>
            <w:tcW w:w="670" w:type="pct"/>
            <w:vAlign w:val="center"/>
          </w:tcPr>
          <w:sdt>
            <w:sdtPr>
              <w:rPr>
                <w:sz w:val="20"/>
              </w:rPr>
              <w:id w:val="-1550534671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8C5B29" w:rsidRPr="005E6AE7" w:rsidRDefault="0079109B" w:rsidP="00EA42EA">
                <w:pPr>
                  <w:rPr>
                    <w:sz w:val="20"/>
                  </w:rPr>
                </w:pPr>
                <w:r>
                  <w:rPr>
                    <w:sz w:val="20"/>
                  </w:rPr>
                  <w:t>D</w:t>
                </w:r>
                <w:r w:rsidR="008C5B29" w:rsidRPr="005E6AE7">
                  <w:rPr>
                    <w:sz w:val="20"/>
                  </w:rPr>
                  <w:t>ENEGADO</w:t>
                </w:r>
              </w:p>
            </w:sdtContent>
          </w:sdt>
        </w:tc>
        <w:sdt>
          <w:sdtPr>
            <w:rPr>
              <w:rStyle w:val="Estilo10"/>
              <w:sz w:val="20"/>
            </w:rPr>
            <w:tag w:val="Lista"/>
            <w:id w:val="-1669633858"/>
            <w:lock w:val="sdtLocked"/>
            <w:placeholder>
              <w:docPart w:val="CC61DC42AB854AAAAC59084613597A88"/>
            </w:placeholder>
            <w:showingPlcHdr/>
            <w:dropDownList>
              <w:listItem w:value="Elija un elemento."/>
              <w:listItem w:displayText="SI" w:value="SI"/>
              <w:listItem w:displayText="NO" w:value="NO"/>
            </w:dropDownList>
          </w:sdtPr>
          <w:sdtEndPr>
            <w:rPr>
              <w:rStyle w:val="Fuentedeprrafopredeter"/>
              <w:b w:val="0"/>
            </w:rPr>
          </w:sdtEndPr>
          <w:sdtContent>
            <w:tc>
              <w:tcPr>
                <w:tcW w:w="974" w:type="pct"/>
                <w:tcBorders>
                  <w:top w:val="nil"/>
                  <w:bottom w:val="single" w:sz="2" w:space="0" w:color="auto"/>
                </w:tcBorders>
                <w:vAlign w:val="center"/>
              </w:tcPr>
              <w:p w:rsidR="008C5B29" w:rsidRPr="005E6AE7" w:rsidRDefault="0093598A" w:rsidP="00EA42EA">
                <w:pPr>
                  <w:spacing w:before="240"/>
                  <w:rPr>
                    <w:sz w:val="20"/>
                  </w:rPr>
                </w:pPr>
                <w:r w:rsidRPr="005E6AE7">
                  <w:rPr>
                    <w:rStyle w:val="Textodelmarcadordeposicin"/>
                    <w:sz w:val="20"/>
                  </w:rPr>
                  <w:t>Elija un elemento.</w:t>
                </w:r>
              </w:p>
            </w:tc>
          </w:sdtContent>
        </w:sdt>
        <w:sdt>
          <w:sdtPr>
            <w:rPr>
              <w:sz w:val="20"/>
            </w:rPr>
            <w:id w:val="-734859418"/>
            <w:lock w:val="contentLocked"/>
            <w:placeholder>
              <w:docPart w:val="5C0EF602B90844D898F98F06984DB36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9" w:type="pct"/>
                <w:vAlign w:val="center"/>
              </w:tcPr>
              <w:p w:rsidR="008C5B29" w:rsidRPr="005E6AE7" w:rsidRDefault="008C5B29" w:rsidP="00EA42EA">
                <w:pPr>
                  <w:rPr>
                    <w:sz w:val="20"/>
                  </w:rPr>
                </w:pPr>
                <w:r w:rsidRPr="005E6AE7">
                  <w:rPr>
                    <w:sz w:val="20"/>
                    <w:lang w:bidi="es-ES"/>
                  </w:rPr>
                  <w:t>Fecha</w:t>
                </w:r>
              </w:p>
            </w:tc>
          </w:sdtContent>
        </w:sdt>
        <w:sdt>
          <w:sdtPr>
            <w:rPr>
              <w:rStyle w:val="Estilo12"/>
              <w:sz w:val="20"/>
            </w:rPr>
            <w:id w:val="-1007907895"/>
            <w:lock w:val="sdtLocked"/>
            <w:placeholder>
              <w:docPart w:val="DefaultPlaceholder_-1854013438"/>
            </w:placeholder>
            <w:date w:fullDate="2020-05-26T00:00:00Z">
              <w:dateFormat w:val="dd.MM.yyyy"/>
              <w:lid w:val="es-PE"/>
              <w:storeMappedDataAs w:val="dateTime"/>
              <w:calendar w:val="gregorian"/>
            </w:date>
          </w:sdtPr>
          <w:sdtEndPr>
            <w:rPr>
              <w:rStyle w:val="Fuentedeprrafopredeter"/>
              <w:b w:val="0"/>
            </w:rPr>
          </w:sdtEndPr>
          <w:sdtContent>
            <w:tc>
              <w:tcPr>
                <w:tcW w:w="817" w:type="pct"/>
                <w:tcBorders>
                  <w:top w:val="nil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8C5B29" w:rsidRPr="005E6AE7" w:rsidRDefault="00666CA5" w:rsidP="00EA42EA">
                <w:pPr>
                  <w:spacing w:before="240"/>
                  <w:rPr>
                    <w:sz w:val="20"/>
                  </w:rPr>
                </w:pPr>
                <w:r>
                  <w:rPr>
                    <w:rStyle w:val="Estilo12"/>
                    <w:sz w:val="20"/>
                    <w:lang w:val="es-PE"/>
                  </w:rPr>
                  <w:t>26.05.2020</w:t>
                </w:r>
              </w:p>
            </w:tc>
          </w:sdtContent>
        </w:sdt>
      </w:tr>
      <w:tr w:rsidR="0007493C" w:rsidRPr="00944685" w:rsidTr="0007493C">
        <w:trPr>
          <w:jc w:val="center"/>
        </w:trPr>
        <w:tc>
          <w:tcPr>
            <w:tcW w:w="967" w:type="pct"/>
            <w:tcBorders>
              <w:left w:val="single" w:sz="12" w:space="0" w:color="auto"/>
            </w:tcBorders>
            <w:vAlign w:val="center"/>
          </w:tcPr>
          <w:p w:rsidR="0007493C" w:rsidRDefault="0007493C" w:rsidP="00EA42EA">
            <w:pPr>
              <w:rPr>
                <w:sz w:val="20"/>
              </w:rPr>
            </w:pPr>
          </w:p>
        </w:tc>
        <w:tc>
          <w:tcPr>
            <w:tcW w:w="4033" w:type="pct"/>
            <w:gridSpan w:val="5"/>
            <w:tcBorders>
              <w:top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07493C" w:rsidRPr="005E6AE7" w:rsidRDefault="0007493C" w:rsidP="00EA42EA">
            <w:pPr>
              <w:spacing w:before="240"/>
              <w:rPr>
                <w:sz w:val="20"/>
              </w:rPr>
            </w:pPr>
          </w:p>
        </w:tc>
      </w:tr>
      <w:tr w:rsidR="008C5B29" w:rsidRPr="00944685" w:rsidTr="0007493C">
        <w:trPr>
          <w:jc w:val="center"/>
        </w:trPr>
        <w:tc>
          <w:tcPr>
            <w:tcW w:w="967" w:type="pct"/>
            <w:tcBorders>
              <w:left w:val="single" w:sz="12" w:space="0" w:color="auto"/>
            </w:tcBorders>
            <w:vAlign w:val="center"/>
          </w:tcPr>
          <w:sdt>
            <w:sdtPr>
              <w:rPr>
                <w:sz w:val="20"/>
              </w:rPr>
              <w:id w:val="-596788408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8C5B29" w:rsidRPr="005E6AE7" w:rsidRDefault="0007493C" w:rsidP="00EA42EA">
                <w:pPr>
                  <w:rPr>
                    <w:sz w:val="20"/>
                  </w:rPr>
                </w:pPr>
                <w:r>
                  <w:rPr>
                    <w:sz w:val="20"/>
                  </w:rPr>
                  <w:t>NUEVA FECHA DE EVALUACIÓN</w:t>
                </w:r>
              </w:p>
            </w:sdtContent>
          </w:sdt>
        </w:tc>
        <w:sdt>
          <w:sdtPr>
            <w:rPr>
              <w:sz w:val="20"/>
            </w:rPr>
            <w:id w:val="-140739387"/>
            <w:lock w:val="sdtLocked"/>
            <w:placeholder>
              <w:docPart w:val="DefaultPlaceholder_-1854013438"/>
            </w:placeholder>
            <w:showingPlcHdr/>
            <w:date>
              <w:dateFormat w:val="dd/MM/yyyy"/>
              <w:lid w:val="es-PE"/>
              <w:storeMappedDataAs w:val="dateTime"/>
              <w:calendar w:val="gregorian"/>
            </w:date>
          </w:sdtPr>
          <w:sdtEndPr/>
          <w:sdtContent>
            <w:tc>
              <w:tcPr>
                <w:tcW w:w="4033" w:type="pct"/>
                <w:gridSpan w:val="5"/>
                <w:tcBorders>
                  <w:top w:val="nil"/>
                  <w:bottom w:val="single" w:sz="2" w:space="0" w:color="auto"/>
                  <w:right w:val="single" w:sz="12" w:space="0" w:color="auto"/>
                </w:tcBorders>
                <w:vAlign w:val="center"/>
              </w:tcPr>
              <w:p w:rsidR="008C5B29" w:rsidRPr="005E6AE7" w:rsidRDefault="0007493C" w:rsidP="00EA42EA">
                <w:pPr>
                  <w:spacing w:before="240"/>
                  <w:rPr>
                    <w:sz w:val="20"/>
                  </w:rPr>
                </w:pPr>
                <w:r w:rsidRPr="005E6AE7">
                  <w:rPr>
                    <w:rStyle w:val="Textodelmarcadordeposicin"/>
                    <w:sz w:val="22"/>
                  </w:rPr>
                  <w:t>Elija un elemento.</w:t>
                </w:r>
              </w:p>
            </w:tc>
          </w:sdtContent>
        </w:sdt>
      </w:tr>
      <w:tr w:rsidR="00FB4218" w:rsidRPr="00944685" w:rsidTr="0007493C">
        <w:trPr>
          <w:trHeight w:val="522"/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b/>
                <w:sz w:val="20"/>
              </w:rPr>
              <w:id w:val="-785574533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FB4218" w:rsidRPr="00FB4218" w:rsidRDefault="00FB4218" w:rsidP="00FB4218">
                <w:pPr>
                  <w:pStyle w:val="Prrafodelista"/>
                  <w:numPr>
                    <w:ilvl w:val="0"/>
                    <w:numId w:val="25"/>
                  </w:numPr>
                  <w:rPr>
                    <w:b/>
                    <w:sz w:val="20"/>
                  </w:rPr>
                </w:pPr>
                <w:r w:rsidRPr="00FB4218">
                  <w:rPr>
                    <w:b/>
                    <w:sz w:val="20"/>
                  </w:rPr>
                  <w:t>Esta fecha no podrá ser posterior a la fecha límite para subir las notas al sistema.</w:t>
                </w:r>
              </w:p>
            </w:sdtContent>
          </w:sdt>
        </w:tc>
      </w:tr>
      <w:tr w:rsidR="0007493C" w:rsidRPr="00944685" w:rsidTr="0007493C">
        <w:trPr>
          <w:trHeight w:val="522"/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7493C" w:rsidRPr="005E6AE7" w:rsidRDefault="0007493C" w:rsidP="00F113DB">
            <w:pPr>
              <w:rPr>
                <w:sz w:val="20"/>
              </w:rPr>
            </w:pPr>
          </w:p>
        </w:tc>
      </w:tr>
      <w:tr w:rsidR="0007493C" w:rsidRPr="00944685" w:rsidTr="00F879AD">
        <w:trPr>
          <w:jc w:val="center"/>
        </w:trPr>
        <w:tc>
          <w:tcPr>
            <w:tcW w:w="5000" w:type="pct"/>
            <w:gridSpan w:val="6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sz w:val="20"/>
              </w:rPr>
              <w:id w:val="1365020543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:rsidR="0007493C" w:rsidRPr="005E6AE7" w:rsidRDefault="0007493C" w:rsidP="0007493C">
                <w:pPr>
                  <w:spacing w:before="240"/>
                  <w:jc w:val="right"/>
                  <w:rPr>
                    <w:sz w:val="20"/>
                  </w:rPr>
                </w:pPr>
                <w:r>
                  <w:rPr>
                    <w:sz w:val="20"/>
                  </w:rPr>
                  <w:t>NOMBRE COMPLETO DEL DOCENTE</w:t>
                </w:r>
              </w:p>
            </w:sdtContent>
          </w:sdt>
        </w:tc>
      </w:tr>
    </w:tbl>
    <w:p w:rsidR="00966EA4" w:rsidRPr="00944685" w:rsidRDefault="00966EA4" w:rsidP="0007493C">
      <w:pPr>
        <w:jc w:val="right"/>
        <w:rPr>
          <w:sz w:val="12"/>
          <w:szCs w:val="16"/>
        </w:rPr>
      </w:pPr>
    </w:p>
    <w:sectPr w:rsidR="00966EA4" w:rsidRPr="00944685" w:rsidSect="00944685">
      <w:head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275B" w:rsidRDefault="0021275B" w:rsidP="00650259">
      <w:pPr>
        <w:spacing w:after="0" w:line="240" w:lineRule="auto"/>
      </w:pPr>
      <w:r>
        <w:separator/>
      </w:r>
    </w:p>
  </w:endnote>
  <w:endnote w:type="continuationSeparator" w:id="0">
    <w:p w:rsidR="0021275B" w:rsidRDefault="0021275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F9EA808-5C00-4B93-B273-0C6C482211CD}"/>
    <w:embedBold r:id="rId2" w:fontKey="{24EC1A8B-C2C1-44F5-8B50-C0A024E665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32FB509-E13F-4C7B-942C-CC07C0F1F588}"/>
    <w:embedBold r:id="rId4" w:fontKey="{5E1B7CBA-94FA-496D-9DF4-E96276834107}"/>
    <w:embedItalic r:id="rId5" w:fontKey="{C8837654-FE74-4DB1-B0B1-FCD169DB570C}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  <w:embedRegular r:id="rId6" w:fontKey="{4592BBCF-6017-4935-906C-FB9EEF1C95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BB741AE-F375-4EC4-A68F-06B84019438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18120D94-8ADA-405B-9120-7914E975701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275B" w:rsidRDefault="0021275B" w:rsidP="00650259">
      <w:pPr>
        <w:spacing w:after="0" w:line="240" w:lineRule="auto"/>
      </w:pPr>
      <w:r>
        <w:separator/>
      </w:r>
    </w:p>
  </w:footnote>
  <w:footnote w:type="continuationSeparator" w:id="0">
    <w:p w:rsidR="0021275B" w:rsidRDefault="0021275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9CE" w:rsidRPr="004349CE" w:rsidRDefault="004349CE" w:rsidP="004349CE">
    <w:pPr>
      <w:pStyle w:val="Encabezado"/>
      <w:rPr>
        <w:rFonts w:asciiTheme="minorHAnsi" w:hAnsiTheme="minorHAnsi" w:cs="Arial"/>
        <w:color w:val="003399"/>
        <w:sz w:val="24"/>
      </w:rPr>
    </w:pPr>
    <w:r w:rsidRPr="004349CE">
      <w:rPr>
        <w:rFonts w:asciiTheme="minorHAnsi" w:hAnsiTheme="minorHAnsi"/>
        <w:sz w:val="24"/>
        <w:lang w:val="es-PE" w:eastAsia="es-P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4000499</wp:posOffset>
          </wp:positionH>
          <wp:positionV relativeFrom="paragraph">
            <wp:posOffset>899</wp:posOffset>
          </wp:positionV>
          <wp:extent cx="1685925" cy="652515"/>
          <wp:effectExtent l="0" t="0" r="0" b="0"/>
          <wp:wrapNone/>
          <wp:docPr id="2" name="Imagen 2" descr="Log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154" cy="6560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49CE">
      <w:rPr>
        <w:rFonts w:asciiTheme="minorHAnsi" w:hAnsiTheme="minorHAnsi" w:cs="Arial"/>
        <w:color w:val="003399"/>
        <w:sz w:val="24"/>
      </w:rPr>
      <w:t>FACULTAD</w:t>
    </w:r>
  </w:p>
  <w:p w:rsidR="004349CE" w:rsidRPr="004349CE" w:rsidRDefault="004349CE" w:rsidP="004349CE">
    <w:pPr>
      <w:pStyle w:val="Encabezado"/>
      <w:rPr>
        <w:rFonts w:asciiTheme="minorHAnsi" w:hAnsiTheme="minorHAnsi" w:cs="Arial"/>
        <w:color w:val="003399"/>
        <w:sz w:val="24"/>
      </w:rPr>
    </w:pPr>
    <w:r w:rsidRPr="004349CE">
      <w:rPr>
        <w:rFonts w:asciiTheme="minorHAnsi" w:hAnsiTheme="minorHAnsi" w:cs="Arial"/>
        <w:color w:val="003399"/>
        <w:sz w:val="24"/>
      </w:rPr>
      <w:t xml:space="preserve">DE </w:t>
    </w:r>
    <w:r w:rsidRPr="004349CE">
      <w:rPr>
        <w:rFonts w:asciiTheme="minorHAnsi" w:hAnsiTheme="minorHAnsi" w:cs="Arial"/>
        <w:b w:val="0"/>
        <w:color w:val="003399"/>
        <w:sz w:val="24"/>
      </w:rPr>
      <w:t xml:space="preserve">CIENCIAS </w:t>
    </w:r>
  </w:p>
  <w:p w:rsidR="004349CE" w:rsidRPr="004349CE" w:rsidRDefault="004349CE" w:rsidP="004349CE">
    <w:pPr>
      <w:pStyle w:val="Encabezado"/>
      <w:rPr>
        <w:rFonts w:asciiTheme="minorHAnsi" w:hAnsiTheme="minorHAnsi" w:cs="Arial"/>
        <w:b w:val="0"/>
        <w:color w:val="003399"/>
        <w:sz w:val="24"/>
      </w:rPr>
    </w:pPr>
    <w:r w:rsidRPr="004349CE">
      <w:rPr>
        <w:rFonts w:asciiTheme="minorHAnsi" w:hAnsiTheme="minorHAnsi" w:cs="Arial"/>
        <w:b w:val="0"/>
        <w:color w:val="003399"/>
        <w:sz w:val="24"/>
      </w:rPr>
      <w:t>SOCIALES</w:t>
    </w:r>
  </w:p>
  <w:p w:rsidR="00650259" w:rsidRDefault="00650259" w:rsidP="00713D1C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E644A62"/>
    <w:multiLevelType w:val="hybridMultilevel"/>
    <w:tmpl w:val="D21E4C16"/>
    <w:lvl w:ilvl="0" w:tplc="040A0019">
      <w:start w:val="1"/>
      <w:numFmt w:val="lowerLetter"/>
      <w:lvlText w:val="%1."/>
      <w:lvlJc w:val="left"/>
      <w:pPr>
        <w:ind w:left="360" w:hanging="360"/>
      </w:pPr>
      <w:rPr>
        <w:rFonts w:hint="default"/>
        <w:w w:val="100"/>
        <w:sz w:val="22"/>
        <w:szCs w:val="22"/>
        <w:lang w:val="es-PE" w:eastAsia="es-PE" w:bidi="es-PE"/>
      </w:rPr>
    </w:lvl>
    <w:lvl w:ilvl="1" w:tplc="70B2B946">
      <w:numFmt w:val="bullet"/>
      <w:lvlText w:val="•"/>
      <w:lvlJc w:val="left"/>
      <w:pPr>
        <w:ind w:left="1944" w:hanging="425"/>
      </w:pPr>
      <w:rPr>
        <w:rFonts w:hint="default"/>
        <w:lang w:val="es-PE" w:eastAsia="es-PE" w:bidi="es-PE"/>
      </w:rPr>
    </w:lvl>
    <w:lvl w:ilvl="2" w:tplc="2D4E535E">
      <w:numFmt w:val="bullet"/>
      <w:lvlText w:val="•"/>
      <w:lvlJc w:val="left"/>
      <w:pPr>
        <w:ind w:left="2788" w:hanging="425"/>
      </w:pPr>
      <w:rPr>
        <w:rFonts w:hint="default"/>
        <w:lang w:val="es-PE" w:eastAsia="es-PE" w:bidi="es-PE"/>
      </w:rPr>
    </w:lvl>
    <w:lvl w:ilvl="3" w:tplc="BE40360E">
      <w:numFmt w:val="bullet"/>
      <w:lvlText w:val="•"/>
      <w:lvlJc w:val="left"/>
      <w:pPr>
        <w:ind w:left="3632" w:hanging="425"/>
      </w:pPr>
      <w:rPr>
        <w:rFonts w:hint="default"/>
        <w:lang w:val="es-PE" w:eastAsia="es-PE" w:bidi="es-PE"/>
      </w:rPr>
    </w:lvl>
    <w:lvl w:ilvl="4" w:tplc="0712BB0A">
      <w:numFmt w:val="bullet"/>
      <w:lvlText w:val="•"/>
      <w:lvlJc w:val="left"/>
      <w:pPr>
        <w:ind w:left="4476" w:hanging="425"/>
      </w:pPr>
      <w:rPr>
        <w:rFonts w:hint="default"/>
        <w:lang w:val="es-PE" w:eastAsia="es-PE" w:bidi="es-PE"/>
      </w:rPr>
    </w:lvl>
    <w:lvl w:ilvl="5" w:tplc="F410CC74">
      <w:numFmt w:val="bullet"/>
      <w:lvlText w:val="•"/>
      <w:lvlJc w:val="left"/>
      <w:pPr>
        <w:ind w:left="5320" w:hanging="425"/>
      </w:pPr>
      <w:rPr>
        <w:rFonts w:hint="default"/>
        <w:lang w:val="es-PE" w:eastAsia="es-PE" w:bidi="es-PE"/>
      </w:rPr>
    </w:lvl>
    <w:lvl w:ilvl="6" w:tplc="3644223E">
      <w:numFmt w:val="bullet"/>
      <w:lvlText w:val="•"/>
      <w:lvlJc w:val="left"/>
      <w:pPr>
        <w:ind w:left="6164" w:hanging="425"/>
      </w:pPr>
      <w:rPr>
        <w:rFonts w:hint="default"/>
        <w:lang w:val="es-PE" w:eastAsia="es-PE" w:bidi="es-PE"/>
      </w:rPr>
    </w:lvl>
    <w:lvl w:ilvl="7" w:tplc="1122C532">
      <w:numFmt w:val="bullet"/>
      <w:lvlText w:val="•"/>
      <w:lvlJc w:val="left"/>
      <w:pPr>
        <w:ind w:left="7008" w:hanging="425"/>
      </w:pPr>
      <w:rPr>
        <w:rFonts w:hint="default"/>
        <w:lang w:val="es-PE" w:eastAsia="es-PE" w:bidi="es-PE"/>
      </w:rPr>
    </w:lvl>
    <w:lvl w:ilvl="8" w:tplc="8CF64BEC">
      <w:numFmt w:val="bullet"/>
      <w:lvlText w:val="•"/>
      <w:lvlJc w:val="left"/>
      <w:pPr>
        <w:ind w:left="7852" w:hanging="425"/>
      </w:pPr>
      <w:rPr>
        <w:rFonts w:hint="default"/>
        <w:lang w:val="es-PE" w:eastAsia="es-PE" w:bidi="es-PE"/>
      </w:rPr>
    </w:lvl>
  </w:abstractNum>
  <w:abstractNum w:abstractNumId="2" w15:restartNumberingAfterBreak="0">
    <w:nsid w:val="14E83176"/>
    <w:multiLevelType w:val="hybridMultilevel"/>
    <w:tmpl w:val="1E1C8314"/>
    <w:lvl w:ilvl="0" w:tplc="B3FEA5B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BFA6888"/>
    <w:multiLevelType w:val="hybridMultilevel"/>
    <w:tmpl w:val="6200F98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4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23"/>
  </w:num>
  <w:num w:numId="24">
    <w:abstractNumId w:val="1"/>
  </w:num>
  <w:num w:numId="2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9CE"/>
    <w:rsid w:val="00000572"/>
    <w:rsid w:val="00005082"/>
    <w:rsid w:val="000231D0"/>
    <w:rsid w:val="00052382"/>
    <w:rsid w:val="0006568A"/>
    <w:rsid w:val="0007493C"/>
    <w:rsid w:val="00076F0F"/>
    <w:rsid w:val="00084253"/>
    <w:rsid w:val="00097520"/>
    <w:rsid w:val="000D1F49"/>
    <w:rsid w:val="000D3BF5"/>
    <w:rsid w:val="000F582E"/>
    <w:rsid w:val="00143DBF"/>
    <w:rsid w:val="001727CA"/>
    <w:rsid w:val="001E3629"/>
    <w:rsid w:val="001E5613"/>
    <w:rsid w:val="0020084B"/>
    <w:rsid w:val="0021275B"/>
    <w:rsid w:val="00227FD7"/>
    <w:rsid w:val="00257CF8"/>
    <w:rsid w:val="00286DB8"/>
    <w:rsid w:val="00290F5E"/>
    <w:rsid w:val="002B3EE2"/>
    <w:rsid w:val="002B4649"/>
    <w:rsid w:val="002B51F6"/>
    <w:rsid w:val="002C56E6"/>
    <w:rsid w:val="00313AA7"/>
    <w:rsid w:val="00335230"/>
    <w:rsid w:val="00361E11"/>
    <w:rsid w:val="003623D2"/>
    <w:rsid w:val="003876C3"/>
    <w:rsid w:val="00397B51"/>
    <w:rsid w:val="003B4744"/>
    <w:rsid w:val="003E1498"/>
    <w:rsid w:val="003F0847"/>
    <w:rsid w:val="003F55D9"/>
    <w:rsid w:val="0040090B"/>
    <w:rsid w:val="00407E8B"/>
    <w:rsid w:val="004349CE"/>
    <w:rsid w:val="00460D61"/>
    <w:rsid w:val="0046302A"/>
    <w:rsid w:val="004722BE"/>
    <w:rsid w:val="00487D2D"/>
    <w:rsid w:val="004A3390"/>
    <w:rsid w:val="004D2144"/>
    <w:rsid w:val="004D5D62"/>
    <w:rsid w:val="005112D0"/>
    <w:rsid w:val="00577E06"/>
    <w:rsid w:val="005847CD"/>
    <w:rsid w:val="005A3BF7"/>
    <w:rsid w:val="005C30CF"/>
    <w:rsid w:val="005C715E"/>
    <w:rsid w:val="005D6CC7"/>
    <w:rsid w:val="005D7F8C"/>
    <w:rsid w:val="005E6AE7"/>
    <w:rsid w:val="005F2035"/>
    <w:rsid w:val="005F7990"/>
    <w:rsid w:val="0063739C"/>
    <w:rsid w:val="0064396B"/>
    <w:rsid w:val="00650259"/>
    <w:rsid w:val="00651C81"/>
    <w:rsid w:val="00666CA5"/>
    <w:rsid w:val="006C0878"/>
    <w:rsid w:val="006E62D8"/>
    <w:rsid w:val="006F79F8"/>
    <w:rsid w:val="00713D1C"/>
    <w:rsid w:val="00732B16"/>
    <w:rsid w:val="0073326A"/>
    <w:rsid w:val="00744BA4"/>
    <w:rsid w:val="00770F25"/>
    <w:rsid w:val="0079109B"/>
    <w:rsid w:val="007A35A8"/>
    <w:rsid w:val="007B0A85"/>
    <w:rsid w:val="007C6A52"/>
    <w:rsid w:val="00806FF3"/>
    <w:rsid w:val="0082043E"/>
    <w:rsid w:val="00874E82"/>
    <w:rsid w:val="008C5B29"/>
    <w:rsid w:val="008E0731"/>
    <w:rsid w:val="008E203A"/>
    <w:rsid w:val="0091229C"/>
    <w:rsid w:val="00932A3C"/>
    <w:rsid w:val="0093598A"/>
    <w:rsid w:val="00940E73"/>
    <w:rsid w:val="00944685"/>
    <w:rsid w:val="00966EA4"/>
    <w:rsid w:val="00976D36"/>
    <w:rsid w:val="0098597D"/>
    <w:rsid w:val="009F619A"/>
    <w:rsid w:val="009F6DDE"/>
    <w:rsid w:val="00A24306"/>
    <w:rsid w:val="00A370A8"/>
    <w:rsid w:val="00A44FAA"/>
    <w:rsid w:val="00A51B9A"/>
    <w:rsid w:val="00A60442"/>
    <w:rsid w:val="00A700DE"/>
    <w:rsid w:val="00AB0BCC"/>
    <w:rsid w:val="00AC203C"/>
    <w:rsid w:val="00AC20D3"/>
    <w:rsid w:val="00AC3458"/>
    <w:rsid w:val="00AD0DBF"/>
    <w:rsid w:val="00B06644"/>
    <w:rsid w:val="00B160CA"/>
    <w:rsid w:val="00B51F22"/>
    <w:rsid w:val="00B91D4F"/>
    <w:rsid w:val="00BD4753"/>
    <w:rsid w:val="00BD5CB1"/>
    <w:rsid w:val="00BE5F97"/>
    <w:rsid w:val="00BE62EE"/>
    <w:rsid w:val="00C003BA"/>
    <w:rsid w:val="00C121D1"/>
    <w:rsid w:val="00C46878"/>
    <w:rsid w:val="00C64DDE"/>
    <w:rsid w:val="00C72268"/>
    <w:rsid w:val="00CB4A51"/>
    <w:rsid w:val="00CD2E23"/>
    <w:rsid w:val="00CD4532"/>
    <w:rsid w:val="00CD47B0"/>
    <w:rsid w:val="00CE6104"/>
    <w:rsid w:val="00CE7918"/>
    <w:rsid w:val="00D16163"/>
    <w:rsid w:val="00D24686"/>
    <w:rsid w:val="00D775A3"/>
    <w:rsid w:val="00D8130B"/>
    <w:rsid w:val="00D828DC"/>
    <w:rsid w:val="00DB3FAD"/>
    <w:rsid w:val="00DD03C1"/>
    <w:rsid w:val="00DD1BCA"/>
    <w:rsid w:val="00E079B9"/>
    <w:rsid w:val="00E35AC5"/>
    <w:rsid w:val="00E61C09"/>
    <w:rsid w:val="00E677FE"/>
    <w:rsid w:val="00E76EB0"/>
    <w:rsid w:val="00E812B3"/>
    <w:rsid w:val="00EB3B58"/>
    <w:rsid w:val="00EC7359"/>
    <w:rsid w:val="00EE3054"/>
    <w:rsid w:val="00F00606"/>
    <w:rsid w:val="00F01256"/>
    <w:rsid w:val="00F20721"/>
    <w:rsid w:val="00F55254"/>
    <w:rsid w:val="00F63474"/>
    <w:rsid w:val="00FB3515"/>
    <w:rsid w:val="00FB4218"/>
    <w:rsid w:val="00FC5C08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AAA600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0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03C1"/>
    <w:rPr>
      <w:rFonts w:ascii="Segoe UI" w:hAnsi="Segoe UI" w:cs="Segoe UI"/>
      <w:sz w:val="18"/>
      <w:szCs w:val="18"/>
    </w:rPr>
  </w:style>
  <w:style w:type="character" w:customStyle="1" w:styleId="Estilo1">
    <w:name w:val="Estilo1"/>
    <w:basedOn w:val="Fuentedeprrafopredeter"/>
    <w:uiPriority w:val="1"/>
    <w:rsid w:val="00D24686"/>
    <w:rPr>
      <w:rFonts w:ascii="Century Gothic" w:hAnsi="Century Gothic"/>
      <w:sz w:val="24"/>
    </w:rPr>
  </w:style>
  <w:style w:type="character" w:customStyle="1" w:styleId="Estilo2">
    <w:name w:val="Estilo2"/>
    <w:basedOn w:val="Fuentedeprrafopredeter"/>
    <w:uiPriority w:val="1"/>
    <w:qFormat/>
    <w:rsid w:val="00D24686"/>
    <w:rPr>
      <w:rFonts w:asciiTheme="minorHAnsi" w:hAnsiTheme="minorHAnsi"/>
      <w:sz w:val="24"/>
    </w:rPr>
  </w:style>
  <w:style w:type="character" w:customStyle="1" w:styleId="Estilo3">
    <w:name w:val="Estilo3"/>
    <w:basedOn w:val="Fuentedeprrafopredeter"/>
    <w:uiPriority w:val="1"/>
    <w:rsid w:val="006C0878"/>
    <w:rPr>
      <w:rFonts w:asciiTheme="minorHAnsi" w:hAnsiTheme="minorHAnsi"/>
      <w:sz w:val="24"/>
    </w:rPr>
  </w:style>
  <w:style w:type="character" w:customStyle="1" w:styleId="Estilo4">
    <w:name w:val="Estilo4"/>
    <w:basedOn w:val="Fuentedeprrafopredeter"/>
    <w:uiPriority w:val="1"/>
    <w:rsid w:val="006C0878"/>
    <w:rPr>
      <w:rFonts w:asciiTheme="minorHAnsi" w:hAnsiTheme="minorHAnsi"/>
      <w:sz w:val="24"/>
    </w:rPr>
  </w:style>
  <w:style w:type="character" w:customStyle="1" w:styleId="Estilo5">
    <w:name w:val="Estilo5"/>
    <w:basedOn w:val="Fuentedeprrafopredeter"/>
    <w:uiPriority w:val="1"/>
    <w:qFormat/>
    <w:rsid w:val="006C0878"/>
    <w:rPr>
      <w:rFonts w:asciiTheme="minorHAnsi" w:hAnsiTheme="minorHAnsi"/>
      <w:sz w:val="24"/>
    </w:rPr>
  </w:style>
  <w:style w:type="character" w:customStyle="1" w:styleId="Estilo6">
    <w:name w:val="Estilo6"/>
    <w:basedOn w:val="Fuentedeprrafopredeter"/>
    <w:uiPriority w:val="1"/>
    <w:qFormat/>
    <w:rsid w:val="006C0878"/>
    <w:rPr>
      <w:rFonts w:asciiTheme="minorHAnsi" w:hAnsiTheme="minorHAnsi"/>
      <w:sz w:val="24"/>
    </w:rPr>
  </w:style>
  <w:style w:type="character" w:customStyle="1" w:styleId="Estilo7">
    <w:name w:val="Estilo7"/>
    <w:basedOn w:val="Fuentedeprrafopredeter"/>
    <w:uiPriority w:val="1"/>
    <w:rsid w:val="006C0878"/>
    <w:rPr>
      <w:rFonts w:asciiTheme="minorHAnsi" w:hAnsiTheme="minorHAnsi"/>
      <w:sz w:val="24"/>
    </w:rPr>
  </w:style>
  <w:style w:type="character" w:customStyle="1" w:styleId="Estilo8">
    <w:name w:val="Estilo8"/>
    <w:basedOn w:val="Fuentedeprrafopredeter"/>
    <w:uiPriority w:val="1"/>
    <w:rsid w:val="005847CD"/>
    <w:rPr>
      <w:rFonts w:asciiTheme="minorHAnsi" w:hAnsiTheme="minorHAnsi"/>
      <w:sz w:val="22"/>
    </w:rPr>
  </w:style>
  <w:style w:type="character" w:customStyle="1" w:styleId="Estilo9">
    <w:name w:val="Estilo9"/>
    <w:basedOn w:val="Fuentedeprrafopredeter"/>
    <w:uiPriority w:val="1"/>
    <w:rsid w:val="005847CD"/>
    <w:rPr>
      <w:rFonts w:asciiTheme="minorHAnsi" w:hAnsiTheme="minorHAnsi"/>
      <w:b/>
      <w:sz w:val="22"/>
    </w:rPr>
  </w:style>
  <w:style w:type="character" w:customStyle="1" w:styleId="Estilo10">
    <w:name w:val="Estilo10"/>
    <w:basedOn w:val="Fuentedeprrafopredeter"/>
    <w:uiPriority w:val="1"/>
    <w:rsid w:val="0093598A"/>
    <w:rPr>
      <w:rFonts w:asciiTheme="minorHAnsi" w:hAnsiTheme="minorHAnsi"/>
      <w:b/>
      <w:sz w:val="22"/>
    </w:rPr>
  </w:style>
  <w:style w:type="character" w:customStyle="1" w:styleId="Estilo11">
    <w:name w:val="Estilo11"/>
    <w:basedOn w:val="Fuentedeprrafopredeter"/>
    <w:uiPriority w:val="1"/>
    <w:rsid w:val="003876C3"/>
    <w:rPr>
      <w:rFonts w:asciiTheme="minorHAnsi" w:hAnsiTheme="minorHAnsi"/>
      <w:b/>
      <w:sz w:val="24"/>
    </w:rPr>
  </w:style>
  <w:style w:type="character" w:customStyle="1" w:styleId="Estilo12">
    <w:name w:val="Estilo12"/>
    <w:basedOn w:val="Fuentedeprrafopredeter"/>
    <w:uiPriority w:val="1"/>
    <w:rsid w:val="003876C3"/>
    <w:rPr>
      <w:rFonts w:asciiTheme="minorHAnsi" w:hAnsiTheme="minorHAnsi"/>
      <w:b/>
      <w:sz w:val="24"/>
    </w:rPr>
  </w:style>
  <w:style w:type="paragraph" w:styleId="Prrafodelista">
    <w:name w:val="List Paragraph"/>
    <w:basedOn w:val="Normal"/>
    <w:uiPriority w:val="1"/>
    <w:qFormat/>
    <w:rsid w:val="00F20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sadepartessociales@pucp.edu.p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sadepartessociales@pucp.edu.p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dcgonzales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C0EF602B90844D898F98F06984DB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EC77-7D00-4846-B7D2-2CE18A4A194D}"/>
      </w:docPartPr>
      <w:docPartBody>
        <w:p w:rsidR="009745DF" w:rsidRDefault="00E83701" w:rsidP="00E83701">
          <w:pPr>
            <w:pStyle w:val="5C0EF602B90844D898F98F06984DB36110"/>
          </w:pPr>
          <w:r w:rsidRPr="005E6AE7">
            <w:rPr>
              <w:sz w:val="20"/>
              <w:lang w:bidi="es-ES"/>
            </w:rPr>
            <w:t>Fecha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CE9DB-B96C-4EAE-A7B0-7506E6DF38C3}"/>
      </w:docPartPr>
      <w:docPartBody>
        <w:p w:rsidR="00C23961" w:rsidRDefault="00E83701" w:rsidP="00E83701">
          <w:pPr>
            <w:pStyle w:val="DefaultPlaceholder-18540134384"/>
          </w:pPr>
          <w:r w:rsidRPr="005E6AE7">
            <w:rPr>
              <w:rStyle w:val="Textodelmarcadordeposicin"/>
              <w:sz w:val="22"/>
            </w:rPr>
            <w:t>Elija un elemento.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0EFBE-45D3-4E27-BC1F-4494D6682036}"/>
      </w:docPartPr>
      <w:docPartBody>
        <w:p w:rsidR="00C23961" w:rsidRDefault="00733179">
          <w:r w:rsidRPr="00CA2DE0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D21B272CB63E453DBE1355EEDC249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EAF9-03A5-4247-B5F9-73D9705F5D23}"/>
      </w:docPartPr>
      <w:docPartBody>
        <w:p w:rsidR="00480587" w:rsidRDefault="00E83701" w:rsidP="00E83701">
          <w:pPr>
            <w:pStyle w:val="D21B272CB63E453DBE1355EEDC249E205"/>
          </w:pPr>
          <w:r w:rsidRPr="005E6AE7">
            <w:rPr>
              <w:rStyle w:val="Textodelmarcadordeposicin"/>
              <w:sz w:val="22"/>
            </w:rPr>
            <w:t>Elija un elemento.</w:t>
          </w:r>
        </w:p>
      </w:docPartBody>
    </w:docPart>
    <w:docPart>
      <w:docPartPr>
        <w:name w:val="3F485680F59841168F2F1ABA5217B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773B2-7E14-4B00-84B1-72DF7581B793}"/>
      </w:docPartPr>
      <w:docPartBody>
        <w:p w:rsidR="00480587" w:rsidRDefault="00E83701" w:rsidP="00E83701">
          <w:pPr>
            <w:pStyle w:val="3F485680F59841168F2F1ABA5217BBEC5"/>
          </w:pPr>
          <w:r w:rsidRPr="005E6AE7">
            <w:rPr>
              <w:rStyle w:val="Textodelmarcadordeposicin"/>
              <w:sz w:val="22"/>
            </w:rPr>
            <w:t>Elija un elemento.</w:t>
          </w:r>
        </w:p>
      </w:docPartBody>
    </w:docPart>
    <w:docPart>
      <w:docPartPr>
        <w:name w:val="BEF39246D4544E838DEE302C9BDCD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27E5F-53CC-423D-ACA4-F508EA4F1781}"/>
      </w:docPartPr>
      <w:docPartBody>
        <w:p w:rsidR="00802C63" w:rsidRDefault="00E83701" w:rsidP="00E83701">
          <w:pPr>
            <w:pStyle w:val="BEF39246D4544E838DEE302C9BDCDEBD4"/>
          </w:pPr>
          <w:r w:rsidRPr="005E6AE7">
            <w:rPr>
              <w:rStyle w:val="Textodelmarcadordeposicin"/>
              <w:sz w:val="20"/>
            </w:rPr>
            <w:t>Elija un elemento.</w:t>
          </w:r>
        </w:p>
      </w:docPartBody>
    </w:docPart>
    <w:docPart>
      <w:docPartPr>
        <w:name w:val="CC61DC42AB854AAAAC59084613597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9C09B-7A39-42D1-8C2C-11D836712518}"/>
      </w:docPartPr>
      <w:docPartBody>
        <w:p w:rsidR="00802C63" w:rsidRDefault="00E83701" w:rsidP="00E83701">
          <w:pPr>
            <w:pStyle w:val="CC61DC42AB854AAAAC59084613597A884"/>
          </w:pPr>
          <w:r w:rsidRPr="005E6AE7">
            <w:rPr>
              <w:rStyle w:val="Textodelmarcadordeposicin"/>
              <w:sz w:val="20"/>
            </w:rPr>
            <w:t>Elija un elemento.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91C4D-66CA-48A9-BAE6-9F4D04E7F684}"/>
      </w:docPartPr>
      <w:docPartBody>
        <w:p w:rsidR="00802C63" w:rsidRDefault="00480587">
          <w:r w:rsidRPr="00950A2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B09BA-B486-4426-A186-9A9A0DD2E13F}"/>
      </w:docPartPr>
      <w:docPartBody>
        <w:p w:rsidR="00000000" w:rsidRDefault="006C7D93">
          <w:r w:rsidRPr="00496C9A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325"/>
    <w:rsid w:val="000B571C"/>
    <w:rsid w:val="00225E1D"/>
    <w:rsid w:val="00254715"/>
    <w:rsid w:val="003B3A1E"/>
    <w:rsid w:val="00404410"/>
    <w:rsid w:val="00480587"/>
    <w:rsid w:val="00587B23"/>
    <w:rsid w:val="005922B5"/>
    <w:rsid w:val="00602029"/>
    <w:rsid w:val="006C7D93"/>
    <w:rsid w:val="006F0E08"/>
    <w:rsid w:val="00733179"/>
    <w:rsid w:val="00802C63"/>
    <w:rsid w:val="00924E1D"/>
    <w:rsid w:val="00961207"/>
    <w:rsid w:val="009745DF"/>
    <w:rsid w:val="00B24E88"/>
    <w:rsid w:val="00B83521"/>
    <w:rsid w:val="00BC4D83"/>
    <w:rsid w:val="00C23961"/>
    <w:rsid w:val="00C239E7"/>
    <w:rsid w:val="00E60F8F"/>
    <w:rsid w:val="00E82325"/>
    <w:rsid w:val="00E83701"/>
    <w:rsid w:val="00F5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86FF9ED07CC405490A0A559788663E3">
    <w:name w:val="386FF9ED07CC405490A0A559788663E3"/>
  </w:style>
  <w:style w:type="paragraph" w:customStyle="1" w:styleId="C7E91E46231249858236E7EBBFCC73BD">
    <w:name w:val="C7E91E46231249858236E7EBBFCC73BD"/>
  </w:style>
  <w:style w:type="paragraph" w:customStyle="1" w:styleId="55646F62DD08499F96AF769174626888">
    <w:name w:val="55646F62DD08499F96AF769174626888"/>
  </w:style>
  <w:style w:type="paragraph" w:customStyle="1" w:styleId="8B8E3DD7F845405C8DB38642197C2C44">
    <w:name w:val="8B8E3DD7F845405C8DB38642197C2C44"/>
  </w:style>
  <w:style w:type="paragraph" w:customStyle="1" w:styleId="084465ED9B074385A79B7EA1735581C7">
    <w:name w:val="084465ED9B074385A79B7EA1735581C7"/>
  </w:style>
  <w:style w:type="paragraph" w:customStyle="1" w:styleId="0B39779F400944A9B3A5E902A3307728">
    <w:name w:val="0B39779F400944A9B3A5E902A3307728"/>
  </w:style>
  <w:style w:type="paragraph" w:customStyle="1" w:styleId="E96DA09E6D1E496193B2963263AEB37D">
    <w:name w:val="E96DA09E6D1E496193B2963263AEB37D"/>
  </w:style>
  <w:style w:type="paragraph" w:customStyle="1" w:styleId="22739224F3A445C6B66CB842FA5D46E3">
    <w:name w:val="22739224F3A445C6B66CB842FA5D46E3"/>
  </w:style>
  <w:style w:type="paragraph" w:customStyle="1" w:styleId="88F9263D730C44A1BBACEA2309FD8DF5">
    <w:name w:val="88F9263D730C44A1BBACEA2309FD8DF5"/>
  </w:style>
  <w:style w:type="paragraph" w:customStyle="1" w:styleId="3BCBAA6BEA634068A4C5AB4D7A3CD5C2">
    <w:name w:val="3BCBAA6BEA634068A4C5AB4D7A3CD5C2"/>
  </w:style>
  <w:style w:type="paragraph" w:customStyle="1" w:styleId="ADF0D87167DF44679F6FF90DBA3BD24F">
    <w:name w:val="ADF0D87167DF44679F6FF90DBA3BD24F"/>
  </w:style>
  <w:style w:type="paragraph" w:customStyle="1" w:styleId="B989CEB788D643A986DFB4071DDA939B">
    <w:name w:val="B989CEB788D643A986DFB4071DDA939B"/>
  </w:style>
  <w:style w:type="paragraph" w:customStyle="1" w:styleId="D7862CD8C5C2412999FCF1FB6B6F59F9">
    <w:name w:val="D7862CD8C5C2412999FCF1FB6B6F59F9"/>
  </w:style>
  <w:style w:type="paragraph" w:customStyle="1" w:styleId="F108E6C683B04837BC3C970FF43C0B8F">
    <w:name w:val="F108E6C683B04837BC3C970FF43C0B8F"/>
  </w:style>
  <w:style w:type="paragraph" w:customStyle="1" w:styleId="9319AEF44E5A4AB5814AA249AD1EA6A5">
    <w:name w:val="9319AEF44E5A4AB5814AA249AD1EA6A5"/>
  </w:style>
  <w:style w:type="paragraph" w:customStyle="1" w:styleId="2C5F4E31666D463087F7F934E807C92D">
    <w:name w:val="2C5F4E31666D463087F7F934E807C92D"/>
  </w:style>
  <w:style w:type="paragraph" w:customStyle="1" w:styleId="E58190FCFB974BA89CBDF1B59D279A22">
    <w:name w:val="E58190FCFB974BA89CBDF1B59D279A22"/>
  </w:style>
  <w:style w:type="paragraph" w:customStyle="1" w:styleId="01E054B15DA6450FA5D580E793F6686E">
    <w:name w:val="01E054B15DA6450FA5D580E793F6686E"/>
  </w:style>
  <w:style w:type="paragraph" w:customStyle="1" w:styleId="7967A6DB9E8547A7907CD68F6DB93EA0">
    <w:name w:val="7967A6DB9E8547A7907CD68F6DB93EA0"/>
  </w:style>
  <w:style w:type="paragraph" w:customStyle="1" w:styleId="D5D0B32E8F2B4F1CB1681EBFBA955833">
    <w:name w:val="D5D0B32E8F2B4F1CB1681EBFBA955833"/>
    <w:rsid w:val="00E82325"/>
  </w:style>
  <w:style w:type="paragraph" w:customStyle="1" w:styleId="FB8030FC39074F21A96EE932927A0FD9">
    <w:name w:val="FB8030FC39074F21A96EE932927A0FD9"/>
    <w:rsid w:val="00E82325"/>
  </w:style>
  <w:style w:type="paragraph" w:customStyle="1" w:styleId="305EC118AB0C4CACB2C1F9F3D0D68205">
    <w:name w:val="305EC118AB0C4CACB2C1F9F3D0D68205"/>
    <w:rsid w:val="00E82325"/>
  </w:style>
  <w:style w:type="paragraph" w:customStyle="1" w:styleId="5C0EF602B90844D898F98F06984DB361">
    <w:name w:val="5C0EF602B90844D898F98F06984DB361"/>
    <w:rsid w:val="00E82325"/>
  </w:style>
  <w:style w:type="character" w:styleId="Textodelmarcadordeposicin">
    <w:name w:val="Placeholder Text"/>
    <w:basedOn w:val="Fuentedeprrafopredeter"/>
    <w:uiPriority w:val="99"/>
    <w:semiHidden/>
    <w:rsid w:val="006C7D93"/>
    <w:rPr>
      <w:color w:val="808080"/>
    </w:rPr>
  </w:style>
  <w:style w:type="paragraph" w:customStyle="1" w:styleId="D5D0B32E8F2B4F1CB1681EBFBA9558331">
    <w:name w:val="D5D0B32E8F2B4F1CB1681EBFBA9558331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1">
    <w:name w:val="5C0EF602B90844D898F98F06984DB3611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5D0B32E8F2B4F1CB1681EBFBA9558332">
    <w:name w:val="D5D0B32E8F2B4F1CB1681EBFBA9558332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2">
    <w:name w:val="5C0EF602B90844D898F98F06984DB3612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5D0B32E8F2B4F1CB1681EBFBA9558333">
    <w:name w:val="D5D0B32E8F2B4F1CB1681EBFBA9558333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3">
    <w:name w:val="5C0EF602B90844D898F98F06984DB3613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4">
    <w:name w:val="5C0EF602B90844D898F98F06984DB3614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5">
    <w:name w:val="5C0EF602B90844D898F98F06984DB3615"/>
    <w:rsid w:val="00733179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">
    <w:name w:val="D21B272CB63E453DBE1355EEDC249E20"/>
    <w:rsid w:val="00B83521"/>
  </w:style>
  <w:style w:type="paragraph" w:customStyle="1" w:styleId="3F485680F59841168F2F1ABA5217BBEC">
    <w:name w:val="3F485680F59841168F2F1ABA5217BBEC"/>
    <w:rsid w:val="00B83521"/>
  </w:style>
  <w:style w:type="paragraph" w:customStyle="1" w:styleId="6236B63D888A4A828160AB865A400E3E">
    <w:name w:val="6236B63D888A4A828160AB865A400E3E"/>
    <w:rsid w:val="00B83521"/>
  </w:style>
  <w:style w:type="paragraph" w:customStyle="1" w:styleId="DefaultPlaceholder-1854013438">
    <w:name w:val="DefaultPlaceholder_-1854013438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1">
    <w:name w:val="D21B272CB63E453DBE1355EEDC249E20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1">
    <w:name w:val="3F485680F59841168F2F1ABA5217BBEC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">
    <w:name w:val="BEF39246D4544E838DEE302C9BDCDEBD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">
    <w:name w:val="CC61DC42AB854AAAAC59084613597A88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6">
    <w:name w:val="5C0EF602B90844D898F98F06984DB3616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efaultPlaceholder-18540134381">
    <w:name w:val="DefaultPlaceholder_-1854013438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2">
    <w:name w:val="D21B272CB63E453DBE1355EEDC249E202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2">
    <w:name w:val="3F485680F59841168F2F1ABA5217BBEC2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1">
    <w:name w:val="BEF39246D4544E838DEE302C9BDCDEBD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1">
    <w:name w:val="CC61DC42AB854AAAAC59084613597A881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7">
    <w:name w:val="5C0EF602B90844D898F98F06984DB3617"/>
    <w:rsid w:val="00480587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efaultPlaceholder-18540134382">
    <w:name w:val="DefaultPlaceholder_-18540134382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3">
    <w:name w:val="D21B272CB63E453DBE1355EEDC249E203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3">
    <w:name w:val="3F485680F59841168F2F1ABA5217BBEC3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2">
    <w:name w:val="BEF39246D4544E838DEE302C9BDCDEBD2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2">
    <w:name w:val="CC61DC42AB854AAAAC59084613597A882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8">
    <w:name w:val="5C0EF602B90844D898F98F06984DB3618"/>
    <w:rsid w:val="00225E1D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efaultPlaceholder-18540134383">
    <w:name w:val="DefaultPlaceholder_-18540134383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4">
    <w:name w:val="D21B272CB63E453DBE1355EEDC249E20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4">
    <w:name w:val="3F485680F59841168F2F1ABA5217BBEC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3">
    <w:name w:val="BEF39246D4544E838DEE302C9BDCDEBD3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3">
    <w:name w:val="CC61DC42AB854AAAAC59084613597A883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9">
    <w:name w:val="5C0EF602B90844D898F98F06984DB3619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A92523D66DC40C9AE779FA497CC5361">
    <w:name w:val="3A92523D66DC40C9AE779FA497CC5361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efaultPlaceholder-18540134384">
    <w:name w:val="DefaultPlaceholder_-1854013438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D21B272CB63E453DBE1355EEDC249E205">
    <w:name w:val="D21B272CB63E453DBE1355EEDC249E205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F485680F59841168F2F1ABA5217BBEC5">
    <w:name w:val="3F485680F59841168F2F1ABA5217BBEC5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BEF39246D4544E838DEE302C9BDCDEBD4">
    <w:name w:val="BEF39246D4544E838DEE302C9BDCDEBD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CC61DC42AB854AAAAC59084613597A884">
    <w:name w:val="CC61DC42AB854AAAAC59084613597A884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5C0EF602B90844D898F98F06984DB36110">
    <w:name w:val="5C0EF602B90844D898F98F06984DB36110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3A92523D66DC40C9AE779FA497CC53611">
    <w:name w:val="3A92523D66DC40C9AE779FA497CC53611"/>
    <w:rsid w:val="00E83701"/>
    <w:pPr>
      <w:spacing w:after="200" w:line="271" w:lineRule="auto"/>
    </w:pPr>
    <w:rPr>
      <w:rFonts w:eastAsiaTheme="minorHAnsi"/>
      <w:sz w:val="28"/>
      <w:szCs w:val="28"/>
      <w:lang w:val="es-ES" w:eastAsia="en-US"/>
    </w:rPr>
  </w:style>
  <w:style w:type="paragraph" w:customStyle="1" w:styleId="A537285BFE9D4EAD9070B43B59D7E6DD">
    <w:name w:val="A537285BFE9D4EAD9070B43B59D7E6DD"/>
    <w:rsid w:val="00E83701"/>
  </w:style>
  <w:style w:type="paragraph" w:customStyle="1" w:styleId="7456A08F73FF424B83ACA9E5C62B2D90">
    <w:name w:val="7456A08F73FF424B83ACA9E5C62B2D90"/>
    <w:rsid w:val="00E83701"/>
  </w:style>
  <w:style w:type="paragraph" w:customStyle="1" w:styleId="BAE898EAA1DF464CAFD218B36366DFC4">
    <w:name w:val="BAE898EAA1DF464CAFD218B36366DFC4"/>
    <w:rsid w:val="00E83701"/>
  </w:style>
  <w:style w:type="paragraph" w:customStyle="1" w:styleId="49624059FB2445AF9E5E7977584A69C4">
    <w:name w:val="49624059FB2445AF9E5E7977584A69C4"/>
    <w:rsid w:val="00E83701"/>
  </w:style>
  <w:style w:type="paragraph" w:customStyle="1" w:styleId="A551743110AF4123BCFD7BAE60DC25FD">
    <w:name w:val="A551743110AF4123BCFD7BAE60DC25FD"/>
    <w:rsid w:val="00E83701"/>
  </w:style>
  <w:style w:type="paragraph" w:customStyle="1" w:styleId="008655F7E03D4032A48987D9D91856A2">
    <w:name w:val="008655F7E03D4032A48987D9D91856A2"/>
    <w:rsid w:val="00E83701"/>
  </w:style>
  <w:style w:type="paragraph" w:customStyle="1" w:styleId="31867A8E3DC84E78B50476824D03CEAB">
    <w:name w:val="31867A8E3DC84E78B50476824D03CEAB"/>
    <w:rsid w:val="00E83701"/>
  </w:style>
  <w:style w:type="paragraph" w:customStyle="1" w:styleId="2FA8241E63764161B22B3B4D4ED6BEB3">
    <w:name w:val="2FA8241E63764161B22B3B4D4ED6BEB3"/>
    <w:rsid w:val="00E83701"/>
  </w:style>
  <w:style w:type="paragraph" w:customStyle="1" w:styleId="A2B6A13CA0E04C7B82C30A9CB0B7DCBE">
    <w:name w:val="A2B6A13CA0E04C7B82C30A9CB0B7DCBE"/>
    <w:rsid w:val="00E837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C94CDFA-BDD9-4486-BB42-84258EB30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</Template>
  <TotalTime>0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2020-05-26T20:07:00Z</dcterms:created>
  <dcterms:modified xsi:type="dcterms:W3CDTF">2020-06-05T20:57:00Z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